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268" w:beforeAutospacing="0" w:after="0" w:afterAutospacing="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从事生活垃圾经营性清扫、收集、运输、处理服务审批告知承诺书</w:t>
      </w:r>
    </w:p>
    <w:p>
      <w:pPr>
        <w:pStyle w:val="4"/>
        <w:shd w:val="clear" w:color="auto" w:fill="FFFFFF"/>
        <w:spacing w:before="268" w:beforeAutospacing="0" w:after="0" w:afterAutospacing="0"/>
        <w:rPr>
          <w:rStyle w:val="7"/>
          <w:rFonts w:ascii="仿宋" w:hAnsi="仿宋" w:eastAsia="仿宋" w:cs="宋体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　1.审批机关已将城市生活垃圾经营性清扫、收集、运输、处理服务许可设定依据、条件、材料、审批方式、对象、审批流程、期限、法律责任告知本人，本人已知晓其义。</w:t>
      </w:r>
    </w:p>
    <w:p>
      <w:pPr>
        <w:pStyle w:val="4"/>
        <w:shd w:val="clear" w:color="auto" w:fill="FFFFFF"/>
        <w:spacing w:before="0" w:beforeAutospacing="0" w:after="0" w:afterAutospacing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2.本人已提交给审批机关的材料真实完整有效。</w:t>
      </w:r>
    </w:p>
    <w:p>
      <w:pPr>
        <w:pStyle w:val="4"/>
        <w:shd w:val="clear" w:color="auto" w:fill="FFFFFF"/>
        <w:spacing w:before="0" w:beforeAutospacing="0" w:after="0" w:afterAutospacing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3.本人承诺在  年 月 日前达到法定许可条件，并向审批机关提交相应申请材料。</w:t>
      </w:r>
    </w:p>
    <w:p>
      <w:pPr>
        <w:pStyle w:val="4"/>
        <w:shd w:val="clear" w:color="auto" w:fill="FFFFFF"/>
        <w:spacing w:before="0" w:beforeAutospacing="0" w:after="0" w:afterAutospacing="0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4.本人承诺在领取许可证后，未达到全部法定许可条件前，不从事城市生活垃圾经营性清扫、收集、运输、处理服务活动。</w:t>
      </w:r>
    </w:p>
    <w:p>
      <w:pPr>
        <w:pStyle w:val="4"/>
        <w:shd w:val="clear" w:color="auto" w:fill="FFFFFF"/>
        <w:spacing w:before="0" w:beforeAutospacing="0" w:after="0" w:afterAutospacing="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告知人：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开平市 </w:t>
      </w:r>
      <w:r>
        <w:rPr>
          <w:rFonts w:hint="eastAsia" w:ascii="仿宋_GB2312" w:hAnsi="仿宋_GB2312" w:eastAsia="仿宋_GB2312" w:cs="仿宋_GB2312"/>
          <w:sz w:val="32"/>
          <w:szCs w:val="32"/>
        </w:rPr>
        <w:t>城市管理和综合执法局</w:t>
      </w:r>
    </w:p>
    <w:p>
      <w:pPr>
        <w:pStyle w:val="4"/>
        <w:shd w:val="clear" w:color="auto" w:fill="FFFFFF"/>
        <w:spacing w:before="0" w:beforeAutospacing="0" w:after="0" w:afterAutospacing="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×年×月×日</w:t>
      </w:r>
    </w:p>
    <w:p>
      <w:pPr>
        <w:pStyle w:val="4"/>
        <w:shd w:val="clear" w:color="auto" w:fill="FFFFFF"/>
        <w:spacing w:before="0" w:beforeAutospacing="0" w:after="0" w:afterAutospacing="0"/>
        <w:ind w:right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承诺人：</w:t>
      </w:r>
    </w:p>
    <w:p>
      <w:pPr>
        <w:pStyle w:val="4"/>
        <w:shd w:val="clear" w:color="auto" w:fill="FFFFFF"/>
        <w:spacing w:before="0" w:beforeAutospacing="0" w:after="0" w:afterAutospacing="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×年×月×日</w:t>
      </w:r>
    </w:p>
    <w:p>
      <w:pPr>
        <w:pStyle w:val="4"/>
        <w:shd w:val="clear" w:color="auto" w:fill="FFFFFF"/>
        <w:spacing w:before="268" w:beforeAutospacing="0" w:after="0" w:afterAutospacing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注：承诺人为单位的，须加盖单位公章;承诺人为自然人的，需法定代表人(负责人)或有有效授权书授权人签名并加盖右手大拇指印。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76E"/>
    <w:rsid w:val="001E23C4"/>
    <w:rsid w:val="00202541"/>
    <w:rsid w:val="004803F1"/>
    <w:rsid w:val="0053476E"/>
    <w:rsid w:val="00583F73"/>
    <w:rsid w:val="0072080B"/>
    <w:rsid w:val="007B4C5F"/>
    <w:rsid w:val="008A4831"/>
    <w:rsid w:val="00914604"/>
    <w:rsid w:val="00A50053"/>
    <w:rsid w:val="00A5167E"/>
    <w:rsid w:val="00BE00C9"/>
    <w:rsid w:val="00DA6208"/>
    <w:rsid w:val="00DB7B31"/>
    <w:rsid w:val="00E226E1"/>
    <w:rsid w:val="00E40B16"/>
    <w:rsid w:val="00E86653"/>
    <w:rsid w:val="38D13AB6"/>
    <w:rsid w:val="3989230E"/>
    <w:rsid w:val="6043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Header Char"/>
    <w:basedOn w:val="6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Chinese ORG</Company>
  <Pages>1</Pages>
  <Words>52</Words>
  <Characters>300</Characters>
  <Lines>0</Lines>
  <Paragraphs>0</Paragraphs>
  <TotalTime>19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2019-06-26T07:52:00Z</dcterms:created>
  <dc:creator>黄美芬</dc:creator>
  <cp:lastModifiedBy>VacA louca -</cp:lastModifiedBy>
  <cp:lastPrinted>2021-12-31T07:31:48Z</cp:lastPrinted>
  <dcterms:modified xsi:type="dcterms:W3CDTF">2021-12-31T07:36:48Z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056F1D6FBCEB41FDB36ACDBA78730557</vt:lpwstr>
  </property>
</Properties>
</file>